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9360" w:type="dxa"/>
        <w:tblInd w:w="-5" w:type="dxa"/>
        <w:tblLook w:val="04A0" w:firstRow="1" w:lastRow="0" w:firstColumn="1" w:lastColumn="0" w:noHBand="0" w:noVBand="1"/>
      </w:tblPr>
      <w:tblGrid>
        <w:gridCol w:w="3076"/>
        <w:gridCol w:w="6284"/>
      </w:tblGrid>
      <w:tr w:rsidR="00F55B08" w:rsidRPr="00821B7D" w14:paraId="0F6B8C1A" w14:textId="77777777" w:rsidTr="00F55B08">
        <w:trPr>
          <w:trHeight w:val="990"/>
        </w:trPr>
        <w:tc>
          <w:tcPr>
            <w:tcW w:w="1891" w:type="dxa"/>
            <w:tcBorders>
              <w:top w:val="nil"/>
              <w:left w:val="nil"/>
              <w:bottom w:val="nil"/>
              <w:right w:val="nil"/>
            </w:tcBorders>
          </w:tcPr>
          <w:p w14:paraId="04703796" w14:textId="77777777" w:rsidR="00F55B08" w:rsidRPr="00731F26" w:rsidRDefault="00F55B08" w:rsidP="006B4296">
            <w:pPr>
              <w:tabs>
                <w:tab w:val="center" w:pos="4680"/>
                <w:tab w:val="right" w:pos="9360"/>
              </w:tabs>
              <w:rPr>
                <w:rFonts w:ascii="Corbel" w:eastAsia="Calibri" w:hAnsi="Corbel" w:cs="Times New Roman"/>
                <w:b/>
                <w:noProof/>
                <w:color w:val="FFFFFF"/>
                <w:sz w:val="44"/>
                <w:szCs w:val="24"/>
              </w:rPr>
            </w:pPr>
            <w:r>
              <w:rPr>
                <w:rFonts w:ascii="Corbel" w:eastAsia="Calibri" w:hAnsi="Corbel" w:cs="Times New Roman"/>
                <w:b/>
                <w:noProof/>
                <w:color w:val="FFFFFF"/>
                <w:sz w:val="44"/>
                <w:szCs w:val="24"/>
              </w:rPr>
              <w:drawing>
                <wp:inline distT="0" distB="0" distL="0" distR="0" wp14:anchorId="2BEA8196" wp14:editId="5E7A1D8C">
                  <wp:extent cx="1816208" cy="47625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4417" cy="4784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69" w:type="dxa"/>
            <w:tcBorders>
              <w:top w:val="nil"/>
              <w:left w:val="nil"/>
              <w:bottom w:val="nil"/>
              <w:right w:val="nil"/>
            </w:tcBorders>
          </w:tcPr>
          <w:p w14:paraId="601136AE" w14:textId="77777777" w:rsidR="00F55B08" w:rsidRPr="00821B7D" w:rsidRDefault="00F55B08" w:rsidP="006B4296">
            <w:pPr>
              <w:rPr>
                <w:rFonts w:ascii="Corbel" w:eastAsia="Calibri" w:hAnsi="Corbel" w:cs="Times New Roman"/>
                <w:sz w:val="40"/>
                <w:szCs w:val="40"/>
              </w:rPr>
            </w:pPr>
            <w:r>
              <w:rPr>
                <w:rFonts w:ascii="Corbel" w:eastAsia="Calibri" w:hAnsi="Corbel" w:cs="Times New Roman"/>
                <w:b/>
                <w:sz w:val="40"/>
                <w:szCs w:val="40"/>
              </w:rPr>
              <w:t xml:space="preserve">   </w:t>
            </w:r>
            <w:proofErr w:type="spellStart"/>
            <w:r w:rsidRPr="00821B7D">
              <w:rPr>
                <w:rFonts w:ascii="Corbel" w:eastAsia="Calibri" w:hAnsi="Corbel" w:cs="Times New Roman"/>
                <w:b/>
                <w:sz w:val="40"/>
                <w:szCs w:val="40"/>
              </w:rPr>
              <w:t>Vielse</w:t>
            </w:r>
            <w:proofErr w:type="spellEnd"/>
            <w:r w:rsidRPr="00821B7D">
              <w:rPr>
                <w:rFonts w:ascii="Corbel" w:eastAsia="Calibri" w:hAnsi="Corbel" w:cs="Times New Roman"/>
                <w:b/>
                <w:sz w:val="40"/>
                <w:szCs w:val="40"/>
              </w:rPr>
              <w:t xml:space="preserve"> </w:t>
            </w:r>
            <w:proofErr w:type="spellStart"/>
            <w:r w:rsidRPr="00821B7D">
              <w:rPr>
                <w:rFonts w:ascii="Corbel" w:eastAsia="Calibri" w:hAnsi="Corbel" w:cs="Times New Roman"/>
                <w:b/>
                <w:sz w:val="40"/>
                <w:szCs w:val="40"/>
              </w:rPr>
              <w:t>ved</w:t>
            </w:r>
            <w:proofErr w:type="spellEnd"/>
            <w:r w:rsidRPr="00821B7D">
              <w:rPr>
                <w:rFonts w:ascii="Corbel" w:eastAsia="Calibri" w:hAnsi="Corbel" w:cs="Times New Roman"/>
                <w:b/>
                <w:sz w:val="40"/>
                <w:szCs w:val="40"/>
              </w:rPr>
              <w:t xml:space="preserve"> </w:t>
            </w:r>
            <w:proofErr w:type="spellStart"/>
            <w:r w:rsidRPr="00821B7D">
              <w:rPr>
                <w:rFonts w:ascii="Corbel" w:eastAsia="Calibri" w:hAnsi="Corbel" w:cs="Times New Roman"/>
                <w:b/>
                <w:sz w:val="40"/>
                <w:szCs w:val="40"/>
              </w:rPr>
              <w:t>ambassaden</w:t>
            </w:r>
            <w:proofErr w:type="spellEnd"/>
            <w:r w:rsidRPr="00821B7D">
              <w:rPr>
                <w:rFonts w:ascii="Corbel" w:eastAsia="Calibri" w:hAnsi="Corbel" w:cs="Times New Roman"/>
                <w:b/>
                <w:sz w:val="40"/>
                <w:szCs w:val="40"/>
              </w:rPr>
              <w:t xml:space="preserve"> i Lisboa</w:t>
            </w:r>
          </w:p>
        </w:tc>
      </w:tr>
      <w:tr w:rsidR="00650259" w:rsidRPr="00821B7D" w14:paraId="470FAF90" w14:textId="77777777" w:rsidTr="00F55B0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891" w:type="dxa"/>
            <w:vAlign w:val="bottom"/>
          </w:tcPr>
          <w:p w14:paraId="78FED679" w14:textId="77777777" w:rsidR="00F55B08" w:rsidRDefault="00F55B08" w:rsidP="00346DE2">
            <w:pPr>
              <w:rPr>
                <w:b/>
                <w:bCs/>
                <w:lang w:val="nb-NO"/>
              </w:rPr>
            </w:pPr>
          </w:p>
          <w:p w14:paraId="6CB74460" w14:textId="0DCC7DB2" w:rsidR="00C546A1" w:rsidRPr="00C546A1" w:rsidRDefault="00C546A1" w:rsidP="00346DE2">
            <w:pPr>
              <w:rPr>
                <w:b/>
                <w:bCs/>
                <w:lang w:val="nb-NO"/>
              </w:rPr>
            </w:pPr>
            <w:r w:rsidRPr="00C546A1">
              <w:rPr>
                <w:b/>
                <w:bCs/>
                <w:lang w:val="nb-NO"/>
              </w:rPr>
              <w:t>Ektefelle 1</w:t>
            </w:r>
          </w:p>
          <w:p w14:paraId="673AE9B3" w14:textId="77777777" w:rsidR="00C546A1" w:rsidRDefault="00C546A1" w:rsidP="00346DE2">
            <w:pPr>
              <w:rPr>
                <w:lang w:val="nb-NO"/>
              </w:rPr>
            </w:pPr>
          </w:p>
          <w:p w14:paraId="6E95EA94" w14:textId="2BB2280D" w:rsidR="00650259" w:rsidRPr="00F55B08" w:rsidRDefault="00821B7D" w:rsidP="00346DE2">
            <w:pPr>
              <w:rPr>
                <w:lang w:val="nb-NO"/>
              </w:rPr>
            </w:pPr>
            <w:r w:rsidRPr="00F55B08">
              <w:rPr>
                <w:lang w:val="nb-NO"/>
              </w:rPr>
              <w:t>Fullt navn</w:t>
            </w:r>
          </w:p>
        </w:tc>
        <w:tc>
          <w:tcPr>
            <w:tcW w:w="7469" w:type="dxa"/>
            <w:tcBorders>
              <w:bottom w:val="single" w:sz="4" w:space="0" w:color="auto"/>
            </w:tcBorders>
            <w:vAlign w:val="bottom"/>
          </w:tcPr>
          <w:p w14:paraId="08552F99" w14:textId="77777777" w:rsidR="00650259" w:rsidRPr="00821B7D" w:rsidRDefault="00650259" w:rsidP="00346DE2">
            <w:pPr>
              <w:spacing w:before="240"/>
              <w:rPr>
                <w:lang w:val="nb-NO"/>
              </w:rPr>
            </w:pPr>
          </w:p>
        </w:tc>
      </w:tr>
      <w:tr w:rsidR="00650259" w:rsidRPr="00846B76" w14:paraId="54A1ABBA" w14:textId="77777777" w:rsidTr="00F55B0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891" w:type="dxa"/>
            <w:vAlign w:val="bottom"/>
          </w:tcPr>
          <w:p w14:paraId="3FCEFCE2" w14:textId="21D3E7EC" w:rsidR="00650259" w:rsidRPr="00F55B08" w:rsidRDefault="00821B7D" w:rsidP="00346DE2">
            <w:r w:rsidRPr="00F55B08">
              <w:t>E-post</w:t>
            </w:r>
          </w:p>
        </w:tc>
        <w:tc>
          <w:tcPr>
            <w:tcW w:w="7469" w:type="dxa"/>
            <w:tcBorders>
              <w:bottom w:val="single" w:sz="4" w:space="0" w:color="auto"/>
            </w:tcBorders>
            <w:vAlign w:val="bottom"/>
          </w:tcPr>
          <w:p w14:paraId="02C82E37" w14:textId="1A3D3570" w:rsidR="00650259" w:rsidRPr="00D86EA7" w:rsidRDefault="00650259" w:rsidP="00346DE2">
            <w:pPr>
              <w:spacing w:before="240"/>
              <w:rPr>
                <w:sz w:val="24"/>
                <w:szCs w:val="24"/>
              </w:rPr>
            </w:pPr>
          </w:p>
        </w:tc>
      </w:tr>
      <w:tr w:rsidR="00650259" w:rsidRPr="00846B76" w14:paraId="09083CBE" w14:textId="77777777" w:rsidTr="00F55B0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891" w:type="dxa"/>
            <w:vAlign w:val="bottom"/>
          </w:tcPr>
          <w:p w14:paraId="5945DDCE" w14:textId="1D92FCB5" w:rsidR="00650259" w:rsidRPr="00F55B08" w:rsidRDefault="00821B7D" w:rsidP="00346DE2">
            <w:proofErr w:type="spellStart"/>
            <w:r w:rsidRPr="00F55B08">
              <w:t>Mobilnummer</w:t>
            </w:r>
            <w:proofErr w:type="spellEnd"/>
          </w:p>
        </w:tc>
        <w:tc>
          <w:tcPr>
            <w:tcW w:w="7469" w:type="dxa"/>
            <w:tcBorders>
              <w:bottom w:val="single" w:sz="4" w:space="0" w:color="auto"/>
            </w:tcBorders>
            <w:vAlign w:val="bottom"/>
          </w:tcPr>
          <w:p w14:paraId="685B1381" w14:textId="3F7F85CF" w:rsidR="00650259" w:rsidRPr="00D86EA7" w:rsidRDefault="00650259" w:rsidP="00346DE2">
            <w:pPr>
              <w:spacing w:before="240"/>
              <w:rPr>
                <w:sz w:val="24"/>
                <w:szCs w:val="24"/>
              </w:rPr>
            </w:pPr>
          </w:p>
        </w:tc>
      </w:tr>
      <w:tr w:rsidR="00650259" w:rsidRPr="00846B76" w14:paraId="5DF581C1" w14:textId="77777777" w:rsidTr="00F55B0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891" w:type="dxa"/>
            <w:vAlign w:val="bottom"/>
          </w:tcPr>
          <w:p w14:paraId="715056D1" w14:textId="77777777" w:rsidR="00821B7D" w:rsidRDefault="00821B7D" w:rsidP="00346DE2"/>
          <w:p w14:paraId="0F4F79F7" w14:textId="77777777" w:rsidR="00C546A1" w:rsidRDefault="00C546A1" w:rsidP="00346DE2">
            <w:pPr>
              <w:rPr>
                <w:b/>
                <w:bCs/>
              </w:rPr>
            </w:pPr>
          </w:p>
          <w:p w14:paraId="7C56FCDB" w14:textId="0EB34AF6" w:rsidR="00821B7D" w:rsidRPr="00821B7D" w:rsidRDefault="00821B7D" w:rsidP="00346DE2">
            <w:pPr>
              <w:rPr>
                <w:b/>
                <w:bCs/>
              </w:rPr>
            </w:pPr>
            <w:proofErr w:type="spellStart"/>
            <w:r w:rsidRPr="00821B7D">
              <w:rPr>
                <w:b/>
                <w:bCs/>
              </w:rPr>
              <w:t>Ektefelle</w:t>
            </w:r>
            <w:proofErr w:type="spellEnd"/>
            <w:r w:rsidRPr="00821B7D">
              <w:rPr>
                <w:b/>
                <w:bCs/>
              </w:rPr>
              <w:t xml:space="preserve"> 2</w:t>
            </w:r>
          </w:p>
          <w:p w14:paraId="26129DA8" w14:textId="77777777" w:rsidR="00821B7D" w:rsidRDefault="00821B7D" w:rsidP="00346DE2"/>
          <w:p w14:paraId="1C0F08B0" w14:textId="321F784D" w:rsidR="00650259" w:rsidRPr="00846B76" w:rsidRDefault="00821B7D" w:rsidP="00346DE2">
            <w:proofErr w:type="spellStart"/>
            <w:r>
              <w:t>Fullt</w:t>
            </w:r>
            <w:proofErr w:type="spellEnd"/>
            <w:r>
              <w:t xml:space="preserve"> </w:t>
            </w:r>
            <w:proofErr w:type="spellStart"/>
            <w:r>
              <w:t>navn</w:t>
            </w:r>
            <w:proofErr w:type="spellEnd"/>
            <w:r>
              <w:t xml:space="preserve"> </w:t>
            </w:r>
          </w:p>
        </w:tc>
        <w:tc>
          <w:tcPr>
            <w:tcW w:w="7469" w:type="dxa"/>
            <w:tcBorders>
              <w:bottom w:val="single" w:sz="4" w:space="0" w:color="auto"/>
            </w:tcBorders>
            <w:vAlign w:val="bottom"/>
          </w:tcPr>
          <w:p w14:paraId="07CCFC3E" w14:textId="0EB5BF40" w:rsidR="00650259" w:rsidRPr="00D86EA7" w:rsidRDefault="00650259" w:rsidP="00346DE2">
            <w:pPr>
              <w:spacing w:before="240"/>
              <w:rPr>
                <w:sz w:val="24"/>
                <w:szCs w:val="24"/>
              </w:rPr>
            </w:pPr>
          </w:p>
        </w:tc>
      </w:tr>
      <w:tr w:rsidR="00821B7D" w:rsidRPr="00846B76" w14:paraId="02FC4FEA" w14:textId="77777777" w:rsidTr="00F55B0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891" w:type="dxa"/>
            <w:vAlign w:val="bottom"/>
          </w:tcPr>
          <w:p w14:paraId="1CBA6055" w14:textId="19C9E164" w:rsidR="00821B7D" w:rsidRPr="00846B76" w:rsidRDefault="00821B7D" w:rsidP="006B4296">
            <w:r>
              <w:t>E-post</w:t>
            </w:r>
          </w:p>
        </w:tc>
        <w:tc>
          <w:tcPr>
            <w:tcW w:w="7469" w:type="dxa"/>
            <w:tcBorders>
              <w:bottom w:val="single" w:sz="4" w:space="0" w:color="auto"/>
            </w:tcBorders>
            <w:vAlign w:val="bottom"/>
          </w:tcPr>
          <w:p w14:paraId="350E5C6B" w14:textId="207E74D7" w:rsidR="00821B7D" w:rsidRPr="00846B76" w:rsidRDefault="00821B7D" w:rsidP="006B4296">
            <w:pPr>
              <w:spacing w:before="240"/>
            </w:pPr>
          </w:p>
        </w:tc>
      </w:tr>
      <w:tr w:rsidR="00650259" w:rsidRPr="00846B76" w14:paraId="413D7F67" w14:textId="77777777" w:rsidTr="00F55B0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891" w:type="dxa"/>
            <w:vAlign w:val="bottom"/>
          </w:tcPr>
          <w:p w14:paraId="048FC50A" w14:textId="7EA0A277" w:rsidR="00650259" w:rsidRPr="00846B76" w:rsidRDefault="00821B7D" w:rsidP="00346DE2">
            <w:proofErr w:type="spellStart"/>
            <w:r>
              <w:t>Mobilnummer</w:t>
            </w:r>
            <w:proofErr w:type="spellEnd"/>
          </w:p>
        </w:tc>
        <w:tc>
          <w:tcPr>
            <w:tcW w:w="7469" w:type="dxa"/>
            <w:tcBorders>
              <w:bottom w:val="single" w:sz="4" w:space="0" w:color="auto"/>
            </w:tcBorders>
            <w:vAlign w:val="bottom"/>
          </w:tcPr>
          <w:p w14:paraId="1A86D246" w14:textId="7E191F6D" w:rsidR="00650259" w:rsidRPr="00846B76" w:rsidRDefault="00650259" w:rsidP="00346DE2">
            <w:pPr>
              <w:spacing w:before="240"/>
            </w:pPr>
          </w:p>
        </w:tc>
      </w:tr>
      <w:tr w:rsidR="00650259" w:rsidRPr="00846B76" w14:paraId="06702679" w14:textId="77777777" w:rsidTr="00F55B0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4"/>
        </w:trPr>
        <w:tc>
          <w:tcPr>
            <w:tcW w:w="9360" w:type="dxa"/>
            <w:gridSpan w:val="2"/>
            <w:shd w:val="clear" w:color="auto" w:fill="auto"/>
            <w:vAlign w:val="bottom"/>
          </w:tcPr>
          <w:p w14:paraId="6F4D6031" w14:textId="77777777" w:rsidR="00650259" w:rsidRPr="00846B76" w:rsidRDefault="00650259" w:rsidP="00346DE2">
            <w:pPr>
              <w:rPr>
                <w:rFonts w:asciiTheme="majorHAnsi" w:hAnsiTheme="majorHAnsi"/>
                <w:b/>
                <w:sz w:val="8"/>
              </w:rPr>
            </w:pPr>
          </w:p>
        </w:tc>
      </w:tr>
    </w:tbl>
    <w:p w14:paraId="3C8742C6" w14:textId="6993C148" w:rsidR="00CE6104" w:rsidRDefault="00CE6104" w:rsidP="00E677FE">
      <w:pPr>
        <w:spacing w:after="0"/>
        <w:rPr>
          <w:sz w:val="16"/>
          <w:szCs w:val="16"/>
        </w:rPr>
      </w:pPr>
    </w:p>
    <w:p w14:paraId="646AC3FE" w14:textId="6EEDC322" w:rsidR="008B38EE" w:rsidRDefault="008B38EE" w:rsidP="00E677FE">
      <w:pPr>
        <w:spacing w:after="0"/>
        <w:rPr>
          <w:sz w:val="16"/>
          <w:szCs w:val="16"/>
        </w:rPr>
      </w:pPr>
    </w:p>
    <w:p w14:paraId="3263E3B7" w14:textId="386D04EF" w:rsidR="008B38EE" w:rsidRDefault="008B38EE" w:rsidP="00E677FE">
      <w:pPr>
        <w:spacing w:after="0"/>
        <w:rPr>
          <w:sz w:val="16"/>
          <w:szCs w:val="16"/>
        </w:rPr>
      </w:pPr>
    </w:p>
    <w:p w14:paraId="496304F6" w14:textId="62324EFE" w:rsidR="008B38EE" w:rsidRPr="00D86EA7" w:rsidRDefault="008B38EE" w:rsidP="00E677FE">
      <w:pPr>
        <w:spacing w:after="0"/>
        <w:rPr>
          <w:b/>
          <w:bCs/>
          <w:lang w:val="nb-NO"/>
        </w:rPr>
      </w:pPr>
      <w:r w:rsidRPr="00D86EA7">
        <w:rPr>
          <w:b/>
          <w:bCs/>
          <w:lang w:val="nb-NO"/>
        </w:rPr>
        <w:t>Ønsket dato</w:t>
      </w:r>
      <w:r w:rsidR="00D86EA7" w:rsidRPr="00D86EA7">
        <w:rPr>
          <w:b/>
          <w:bCs/>
          <w:lang w:val="nb-NO"/>
        </w:rPr>
        <w:t xml:space="preserve"> </w:t>
      </w:r>
      <w:r w:rsidRPr="00D86EA7">
        <w:rPr>
          <w:b/>
          <w:bCs/>
          <w:lang w:val="nb-NO"/>
        </w:rPr>
        <w:t xml:space="preserve">for vielsen (i henhold til </w:t>
      </w:r>
      <w:r w:rsidR="00D86EA7">
        <w:rPr>
          <w:b/>
          <w:bCs/>
          <w:lang w:val="nb-NO"/>
        </w:rPr>
        <w:t xml:space="preserve">ambassadens </w:t>
      </w:r>
      <w:r w:rsidRPr="00D86EA7">
        <w:rPr>
          <w:b/>
          <w:bCs/>
          <w:lang w:val="nb-NO"/>
        </w:rPr>
        <w:t xml:space="preserve">vigselkalender): </w:t>
      </w:r>
    </w:p>
    <w:p w14:paraId="592C134A" w14:textId="0AECF16D" w:rsidR="008B38EE" w:rsidRPr="008B38EE" w:rsidRDefault="008B38EE" w:rsidP="00E677FE">
      <w:pPr>
        <w:spacing w:after="0"/>
        <w:rPr>
          <w:lang w:val="nb-NO"/>
        </w:rPr>
      </w:pPr>
    </w:p>
    <w:p w14:paraId="20E88549" w14:textId="084D212E" w:rsidR="008B38EE" w:rsidRPr="008B38EE" w:rsidRDefault="00D86EA7" w:rsidP="00E677FE">
      <w:pPr>
        <w:spacing w:after="0"/>
      </w:pPr>
      <w:r w:rsidRPr="00D86EA7">
        <w:rPr>
          <w:lang w:val="en-GB"/>
        </w:rPr>
        <w:t xml:space="preserve">Dato </w:t>
      </w:r>
      <w:r w:rsidR="008B38EE">
        <w:t>1</w:t>
      </w:r>
      <w:r>
        <w:t xml:space="preserve">: </w:t>
      </w:r>
      <w:sdt>
        <w:sdtPr>
          <w:id w:val="-2067558879"/>
          <w:placeholder>
            <w:docPart w:val="DefaultPlaceholder_-1854013440"/>
          </w:placeholder>
          <w:showingPlcHdr/>
        </w:sdtPr>
        <w:sdtContent>
          <w:r w:rsidRPr="008C4335">
            <w:rPr>
              <w:rStyle w:val="PlaceholderText"/>
            </w:rPr>
            <w:t>Click or tap here to enter text.</w:t>
          </w:r>
        </w:sdtContent>
      </w:sdt>
    </w:p>
    <w:p w14:paraId="3EF69985" w14:textId="41AF678F" w:rsidR="008B38EE" w:rsidRPr="008B38EE" w:rsidRDefault="00D86EA7" w:rsidP="00E677FE">
      <w:pPr>
        <w:spacing w:after="0"/>
      </w:pPr>
      <w:r>
        <w:t xml:space="preserve">Dato </w:t>
      </w:r>
      <w:r w:rsidR="008B38EE">
        <w:t xml:space="preserve">2: </w:t>
      </w:r>
      <w:sdt>
        <w:sdtPr>
          <w:id w:val="2078633611"/>
          <w:placeholder>
            <w:docPart w:val="DefaultPlaceholder_-1854013440"/>
          </w:placeholder>
          <w:showingPlcHdr/>
          <w:text/>
        </w:sdtPr>
        <w:sdtContent>
          <w:r w:rsidR="008B38EE" w:rsidRPr="008C4335">
            <w:rPr>
              <w:rStyle w:val="PlaceholderText"/>
            </w:rPr>
            <w:t>Click or tap here to enter text.</w:t>
          </w:r>
        </w:sdtContent>
      </w:sdt>
    </w:p>
    <w:p w14:paraId="1FA6FE84" w14:textId="7B80DD45" w:rsidR="008B38EE" w:rsidRDefault="008B38EE" w:rsidP="00E677FE">
      <w:pPr>
        <w:spacing w:after="0"/>
        <w:rPr>
          <w:sz w:val="16"/>
          <w:szCs w:val="16"/>
        </w:rPr>
      </w:pPr>
    </w:p>
    <w:p w14:paraId="19B5A9B6" w14:textId="031CEA78" w:rsidR="00D86EA7" w:rsidRDefault="00D86EA7" w:rsidP="00E677FE">
      <w:pPr>
        <w:spacing w:after="0"/>
      </w:pPr>
    </w:p>
    <w:p w14:paraId="4FE85225" w14:textId="78F32CDC" w:rsidR="00D86EA7" w:rsidRPr="00D86EA7" w:rsidRDefault="00D86EA7" w:rsidP="00E677FE">
      <w:pPr>
        <w:spacing w:after="0"/>
        <w:rPr>
          <w:lang w:val="nb-NO"/>
        </w:rPr>
      </w:pPr>
      <w:r w:rsidRPr="00D86EA7">
        <w:rPr>
          <w:lang w:val="nb-NO"/>
        </w:rPr>
        <w:t>Har med egne vitner</w:t>
      </w:r>
      <w:r>
        <w:rPr>
          <w:lang w:val="nb-NO"/>
        </w:rPr>
        <w:t>/gjester</w:t>
      </w:r>
      <w:r w:rsidRPr="00D86EA7">
        <w:rPr>
          <w:lang w:val="nb-NO"/>
        </w:rPr>
        <w:tab/>
        <w:t>JA</w:t>
      </w:r>
      <w:r>
        <w:rPr>
          <w:lang w:val="nb-NO"/>
        </w:rPr>
        <w:t xml:space="preserve">   </w:t>
      </w:r>
      <w:sdt>
        <w:sdtPr>
          <w:rPr>
            <w:lang w:val="nb-NO"/>
          </w:rPr>
          <w:id w:val="28539873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lang w:val="nb-NO"/>
            </w:rPr>
            <w:t>☐</w:t>
          </w:r>
        </w:sdtContent>
      </w:sdt>
      <w:r>
        <w:rPr>
          <w:lang w:val="nb-NO"/>
        </w:rPr>
        <w:tab/>
      </w:r>
      <w:r>
        <w:rPr>
          <w:lang w:val="nb-NO"/>
        </w:rPr>
        <w:tab/>
        <w:t xml:space="preserve">Antall: </w:t>
      </w:r>
      <w:sdt>
        <w:sdtPr>
          <w:rPr>
            <w:lang w:val="nb-NO"/>
          </w:rPr>
          <w:alias w:val="Antall gjester vielser"/>
          <w:tag w:val="Antall gjester vielser"/>
          <w:id w:val="-2145036842"/>
          <w:placeholder>
            <w:docPart w:val="DefaultPlaceholder_-1854013438"/>
          </w:placeholder>
          <w:dropDownList>
            <w:listItem w:displayText="1" w:value="1"/>
            <w:listItem w:displayText="2" w:value="2"/>
            <w:listItem w:displayText="3" w:value="3"/>
            <w:listItem w:displayText="4" w:value="4"/>
            <w:listItem w:displayText="5" w:value="5"/>
            <w:listItem w:displayText="6" w:value="6"/>
            <w:listItem w:displayText="0" w:value="0"/>
          </w:dropDownList>
        </w:sdtPr>
        <w:sdtContent>
          <w:r>
            <w:rPr>
              <w:lang w:val="nb-NO"/>
            </w:rPr>
            <w:t>0</w:t>
          </w:r>
        </w:sdtContent>
      </w:sdt>
    </w:p>
    <w:p w14:paraId="0DE21B3F" w14:textId="0B9081C7" w:rsidR="00D86EA7" w:rsidRDefault="00D86EA7" w:rsidP="00E677FE">
      <w:pPr>
        <w:spacing w:after="0"/>
        <w:rPr>
          <w:lang w:val="nb-NO"/>
        </w:rPr>
      </w:pPr>
      <w:r>
        <w:rPr>
          <w:lang w:val="nb-NO"/>
        </w:rPr>
        <w:tab/>
      </w:r>
      <w:r>
        <w:rPr>
          <w:lang w:val="nb-NO"/>
        </w:rPr>
        <w:tab/>
      </w:r>
      <w:r>
        <w:rPr>
          <w:lang w:val="nb-NO"/>
        </w:rPr>
        <w:tab/>
      </w:r>
      <w:r>
        <w:rPr>
          <w:lang w:val="nb-NO"/>
        </w:rPr>
        <w:tab/>
      </w:r>
      <w:r>
        <w:rPr>
          <w:lang w:val="nb-NO"/>
        </w:rPr>
        <w:tab/>
        <w:t xml:space="preserve">NEI </w:t>
      </w:r>
      <w:sdt>
        <w:sdtPr>
          <w:rPr>
            <w:lang w:val="nb-NO"/>
          </w:rPr>
          <w:id w:val="131922789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lang w:val="nb-NO"/>
            </w:rPr>
            <w:t>☐</w:t>
          </w:r>
        </w:sdtContent>
      </w:sdt>
    </w:p>
    <w:p w14:paraId="41CF634B" w14:textId="4C211055" w:rsidR="00F55B08" w:rsidRDefault="00F55B08" w:rsidP="00E677FE">
      <w:pPr>
        <w:spacing w:after="0"/>
        <w:rPr>
          <w:lang w:val="nb-NO"/>
        </w:rPr>
      </w:pPr>
    </w:p>
    <w:p w14:paraId="2B7C6FC9" w14:textId="51CFCA25" w:rsidR="00F55B08" w:rsidRDefault="00F55B08" w:rsidP="00E677FE">
      <w:pPr>
        <w:spacing w:after="0"/>
        <w:rPr>
          <w:lang w:val="nb-NO"/>
        </w:rPr>
      </w:pPr>
      <w:r>
        <w:rPr>
          <w:lang w:val="nb-NO"/>
        </w:rPr>
        <w:t xml:space="preserve">Vi ønsker at vielsen utføres på språk: </w:t>
      </w:r>
      <w:sdt>
        <w:sdtPr>
          <w:rPr>
            <w:lang w:val="nb-NO"/>
          </w:rPr>
          <w:alias w:val="Språk"/>
          <w:tag w:val="Språk"/>
          <w:id w:val="1495447916"/>
          <w:placeholder>
            <w:docPart w:val="DefaultPlaceholder_-1854013438"/>
          </w:placeholder>
          <w:showingPlcHdr/>
          <w:dropDownList>
            <w:listItem w:displayText="norsk" w:value="1"/>
            <w:listItem w:displayText="engelsk" w:value="2"/>
          </w:dropDownList>
        </w:sdtPr>
        <w:sdtContent>
          <w:r w:rsidRPr="00F55B08">
            <w:rPr>
              <w:rStyle w:val="PlaceholderText"/>
              <w:lang w:val="nb-NO"/>
            </w:rPr>
            <w:t>Choose an item.</w:t>
          </w:r>
        </w:sdtContent>
      </w:sdt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91"/>
        <w:gridCol w:w="7469"/>
      </w:tblGrid>
      <w:tr w:rsidR="00F55B08" w:rsidRPr="00846B76" w14:paraId="3CF0E075" w14:textId="77777777" w:rsidTr="006B4296">
        <w:tc>
          <w:tcPr>
            <w:tcW w:w="1010" w:type="pct"/>
            <w:vAlign w:val="bottom"/>
          </w:tcPr>
          <w:p w14:paraId="262E4BEC" w14:textId="7B601F91" w:rsidR="00F55B08" w:rsidRPr="00846B76" w:rsidRDefault="00F55B08" w:rsidP="006B4296">
            <w:proofErr w:type="spellStart"/>
            <w:r>
              <w:t>Annet</w:t>
            </w:r>
            <w:proofErr w:type="spellEnd"/>
            <w:r>
              <w:t>:</w:t>
            </w:r>
          </w:p>
        </w:tc>
        <w:tc>
          <w:tcPr>
            <w:tcW w:w="3990" w:type="pct"/>
            <w:tcBorders>
              <w:bottom w:val="single" w:sz="4" w:space="0" w:color="auto"/>
            </w:tcBorders>
            <w:vAlign w:val="bottom"/>
          </w:tcPr>
          <w:p w14:paraId="59235E98" w14:textId="2FC9CBD4" w:rsidR="00F55B08" w:rsidRPr="00846B76" w:rsidRDefault="00F55B08" w:rsidP="006B4296">
            <w:pPr>
              <w:spacing w:before="240"/>
            </w:pPr>
          </w:p>
        </w:tc>
      </w:tr>
    </w:tbl>
    <w:p w14:paraId="2CE7181D" w14:textId="501959CB" w:rsidR="00F55B08" w:rsidRDefault="00F55B08" w:rsidP="00E677FE">
      <w:pPr>
        <w:spacing w:after="0"/>
        <w:rPr>
          <w:lang w:val="nb-NO"/>
        </w:rPr>
      </w:pPr>
    </w:p>
    <w:p w14:paraId="77969FD4" w14:textId="2D635EBA" w:rsidR="00F55B08" w:rsidRDefault="00F55B08" w:rsidP="00E677FE">
      <w:pPr>
        <w:spacing w:after="0"/>
        <w:rPr>
          <w:lang w:val="nb-NO"/>
        </w:rPr>
      </w:pPr>
    </w:p>
    <w:p w14:paraId="5835C0FD" w14:textId="540519A2" w:rsidR="00F55B08" w:rsidRPr="00F55B08" w:rsidRDefault="00F55B08" w:rsidP="00E677FE">
      <w:pPr>
        <w:spacing w:after="0"/>
        <w:rPr>
          <w:b/>
          <w:bCs/>
          <w:lang w:val="nb-NO"/>
        </w:rPr>
      </w:pPr>
      <w:r w:rsidRPr="00F55B08">
        <w:rPr>
          <w:b/>
          <w:bCs/>
          <w:lang w:val="nb-NO"/>
        </w:rPr>
        <w:t xml:space="preserve">Pass for begge brudefolkene må medbringes vigselsdagen. </w:t>
      </w:r>
    </w:p>
    <w:sectPr w:rsidR="00F55B08" w:rsidRPr="00F55B08" w:rsidSect="002462F3">
      <w:footerReference w:type="default" r:id="rId12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A72695" w14:textId="77777777" w:rsidR="00821B7D" w:rsidRDefault="00821B7D" w:rsidP="00650259">
      <w:pPr>
        <w:spacing w:after="0" w:line="240" w:lineRule="auto"/>
      </w:pPr>
      <w:r>
        <w:separator/>
      </w:r>
    </w:p>
  </w:endnote>
  <w:endnote w:type="continuationSeparator" w:id="0">
    <w:p w14:paraId="36D39140" w14:textId="77777777" w:rsidR="00821B7D" w:rsidRDefault="00821B7D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E722A79F-35BA-4080-80EE-B90584831DDA}"/>
    <w:embedBold r:id="rId2" w:fontKey="{C105B118-B997-4696-8DFF-5DA3FA5240E1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40529AF6-2657-456B-8F8B-F545437C1F3C}"/>
    <w:embedBold r:id="rId4" w:fontKey="{525E309C-9D11-47CA-9559-066413E1B773}"/>
    <w:embedItalic r:id="rId5" w:fontKey="{E16657C2-C353-4467-9D6E-B7F34DDE1B4D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052D8569-A717-4E55-AFED-52D1603B175B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7" w:subsetted="1" w:fontKey="{1BF6D08B-B45B-4B80-9C5B-2AFF1B9592C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2462F3" w:rsidRPr="002462F3" w14:paraId="09795F42" w14:textId="77777777" w:rsidTr="00C4167A">
      <w:tc>
        <w:tcPr>
          <w:tcW w:w="4675" w:type="dxa"/>
          <w:vAlign w:val="center"/>
        </w:tcPr>
        <w:p w14:paraId="588773D9" w14:textId="6C350568" w:rsidR="002462F3" w:rsidRPr="002462F3" w:rsidRDefault="002462F3" w:rsidP="002462F3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</w:p>
      </w:tc>
      <w:tc>
        <w:tcPr>
          <w:tcW w:w="4675" w:type="dxa"/>
          <w:vAlign w:val="center"/>
        </w:tcPr>
        <w:p w14:paraId="5F743DF2" w14:textId="491D609D" w:rsidR="002462F3" w:rsidRPr="002462F3" w:rsidRDefault="002462F3" w:rsidP="002462F3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</w:p>
      </w:tc>
    </w:tr>
  </w:tbl>
  <w:p w14:paraId="10482180" w14:textId="77777777" w:rsidR="00731F26" w:rsidRDefault="00731F26" w:rsidP="002462F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197F2C" w14:textId="77777777" w:rsidR="00821B7D" w:rsidRDefault="00821B7D" w:rsidP="00650259">
      <w:pPr>
        <w:spacing w:after="0" w:line="240" w:lineRule="auto"/>
      </w:pPr>
      <w:r>
        <w:separator/>
      </w:r>
    </w:p>
  </w:footnote>
  <w:footnote w:type="continuationSeparator" w:id="0">
    <w:p w14:paraId="03F6006E" w14:textId="77777777" w:rsidR="00821B7D" w:rsidRDefault="00821B7D" w:rsidP="0065025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1B7D"/>
    <w:rsid w:val="00052382"/>
    <w:rsid w:val="0006568A"/>
    <w:rsid w:val="00076F0F"/>
    <w:rsid w:val="00084253"/>
    <w:rsid w:val="000D1F49"/>
    <w:rsid w:val="001727CA"/>
    <w:rsid w:val="001C4A3D"/>
    <w:rsid w:val="002462F3"/>
    <w:rsid w:val="002C56E6"/>
    <w:rsid w:val="00346DE2"/>
    <w:rsid w:val="00361E11"/>
    <w:rsid w:val="003B4744"/>
    <w:rsid w:val="003F0847"/>
    <w:rsid w:val="0040090B"/>
    <w:rsid w:val="0046302A"/>
    <w:rsid w:val="00487D2D"/>
    <w:rsid w:val="004D5D62"/>
    <w:rsid w:val="005112D0"/>
    <w:rsid w:val="00577E06"/>
    <w:rsid w:val="005A3BF7"/>
    <w:rsid w:val="005F2035"/>
    <w:rsid w:val="005F7990"/>
    <w:rsid w:val="0063739C"/>
    <w:rsid w:val="00650259"/>
    <w:rsid w:val="006E629B"/>
    <w:rsid w:val="00731F26"/>
    <w:rsid w:val="00760D65"/>
    <w:rsid w:val="00770F25"/>
    <w:rsid w:val="007A35A8"/>
    <w:rsid w:val="007B0A85"/>
    <w:rsid w:val="007C6A52"/>
    <w:rsid w:val="0082043E"/>
    <w:rsid w:val="00821B7D"/>
    <w:rsid w:val="008B38EE"/>
    <w:rsid w:val="008E203A"/>
    <w:rsid w:val="0091229C"/>
    <w:rsid w:val="00940E73"/>
    <w:rsid w:val="0098597D"/>
    <w:rsid w:val="009F619A"/>
    <w:rsid w:val="009F6DDE"/>
    <w:rsid w:val="00A07415"/>
    <w:rsid w:val="00A370A8"/>
    <w:rsid w:val="00A65D5E"/>
    <w:rsid w:val="00B25CE8"/>
    <w:rsid w:val="00BB4CF3"/>
    <w:rsid w:val="00BD4753"/>
    <w:rsid w:val="00BD5CB1"/>
    <w:rsid w:val="00BE62EE"/>
    <w:rsid w:val="00C003BA"/>
    <w:rsid w:val="00C46878"/>
    <w:rsid w:val="00C546A1"/>
    <w:rsid w:val="00CB4A51"/>
    <w:rsid w:val="00CD4532"/>
    <w:rsid w:val="00CD47B0"/>
    <w:rsid w:val="00CE6104"/>
    <w:rsid w:val="00CE7918"/>
    <w:rsid w:val="00D16163"/>
    <w:rsid w:val="00D27C15"/>
    <w:rsid w:val="00D86EA7"/>
    <w:rsid w:val="00DB3FAD"/>
    <w:rsid w:val="00E61C09"/>
    <w:rsid w:val="00E677FE"/>
    <w:rsid w:val="00EB3B58"/>
    <w:rsid w:val="00EB563B"/>
    <w:rsid w:val="00EC7359"/>
    <w:rsid w:val="00EE3054"/>
    <w:rsid w:val="00F00606"/>
    <w:rsid w:val="00F01256"/>
    <w:rsid w:val="00F55B08"/>
    <w:rsid w:val="00F62A1B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571F894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0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2462F3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BB4CF3"/>
    <w:rPr>
      <w:b/>
      <w:color w:val="4BACC6"/>
      <w:sz w:val="52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BB4CF3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BB4CF3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B4CF3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F62A1B"/>
    <w:pPr>
      <w:spacing w:after="0"/>
    </w:pPr>
    <w:rPr>
      <w:rFonts w:asciiTheme="majorHAnsi" w:eastAsia="Calibri" w:hAnsiTheme="majorHAnsi" w:cs="Times New Roman"/>
      <w:b/>
      <w:color w:val="FFFFFF"/>
      <w:sz w:val="44"/>
    </w:rPr>
  </w:style>
  <w:style w:type="character" w:customStyle="1" w:styleId="HeaderChar">
    <w:name w:val="Header Char"/>
    <w:basedOn w:val="DefaultParagraphFont"/>
    <w:link w:val="Header"/>
    <w:uiPriority w:val="99"/>
    <w:rsid w:val="00F62A1B"/>
    <w:rPr>
      <w:rFonts w:asciiTheme="majorHAnsi" w:eastAsia="Calibri" w:hAnsiTheme="majorHAnsi" w:cs="Times New Roman"/>
      <w:b/>
      <w:color w:val="FFFFFF"/>
      <w:sz w:val="44"/>
    </w:rPr>
  </w:style>
  <w:style w:type="paragraph" w:styleId="Footer">
    <w:name w:val="footer"/>
    <w:basedOn w:val="Normal"/>
    <w:link w:val="FooterChar"/>
    <w:uiPriority w:val="99"/>
    <w:rsid w:val="002462F3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2462F3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qFormat/>
    <w:rsid w:val="00731F26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BB4CF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BB4CF3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BB4CF3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B4CF3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B4CF3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B4CF3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B4CF3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BB4CF3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346DE2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3624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tm\AppData\Roaming\Microsoft\Templates\Volunteer%20form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-18540134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A8CD49-44FB-4E90-BCDA-9C12ACE704B8}"/>
      </w:docPartPr>
      <w:docPartBody>
        <w:p w:rsidR="00000000" w:rsidRDefault="00AE74ED">
          <w:r w:rsidRPr="008C4335">
            <w:rPr>
              <w:rStyle w:val="PlaceholderText"/>
            </w:rPr>
            <w:t>Choose an item.</w:t>
          </w:r>
        </w:p>
      </w:docPartBody>
    </w:docPart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0560CB-7088-4563-8F6C-CD96542A6854}"/>
      </w:docPartPr>
      <w:docPartBody>
        <w:p w:rsidR="00000000" w:rsidRDefault="00AE74ED">
          <w:r w:rsidRPr="008C4335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74ED"/>
    <w:rsid w:val="00AE74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nb-NO" w:eastAsia="nb-NO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66C241E0ADFF4EE09D86AF80EA268DA5">
    <w:name w:val="66C241E0ADFF4EE09D86AF80EA268DA5"/>
  </w:style>
  <w:style w:type="paragraph" w:customStyle="1" w:styleId="F284446150974730BECE1A0C5EC4A716">
    <w:name w:val="F284446150974730BECE1A0C5EC4A716"/>
  </w:style>
  <w:style w:type="paragraph" w:customStyle="1" w:styleId="A9C95325B1DB4F71934EBECAE9304332">
    <w:name w:val="A9C95325B1DB4F71934EBECAE9304332"/>
  </w:style>
  <w:style w:type="paragraph" w:customStyle="1" w:styleId="A6E9D2730FEA4838A2979004BD04BD24">
    <w:name w:val="A6E9D2730FEA4838A2979004BD04BD24"/>
  </w:style>
  <w:style w:type="paragraph" w:customStyle="1" w:styleId="0C333D2D101248BBA4A05813F5746849">
    <w:name w:val="0C333D2D101248BBA4A05813F5746849"/>
  </w:style>
  <w:style w:type="paragraph" w:customStyle="1" w:styleId="54642E39F5404C33B112959C22CF1290">
    <w:name w:val="54642E39F5404C33B112959C22CF1290"/>
  </w:style>
  <w:style w:type="paragraph" w:customStyle="1" w:styleId="92EB7A15395A432C84272AC051C64855">
    <w:name w:val="92EB7A15395A432C84272AC051C64855"/>
  </w:style>
  <w:style w:type="paragraph" w:customStyle="1" w:styleId="A58AA39C13CC4526867A18D3FF9E0CDF">
    <w:name w:val="A58AA39C13CC4526867A18D3FF9E0CDF"/>
  </w:style>
  <w:style w:type="paragraph" w:customStyle="1" w:styleId="92B23B824216422EA408D924FC52D20F">
    <w:name w:val="92B23B824216422EA408D924FC52D20F"/>
  </w:style>
  <w:style w:type="paragraph" w:customStyle="1" w:styleId="FE48C6A6BCC4473B9F33EAA82CE9052D">
    <w:name w:val="FE48C6A6BCC4473B9F33EAA82CE9052D"/>
  </w:style>
  <w:style w:type="paragraph" w:customStyle="1" w:styleId="5657DE93B88C44228B1A067094D98EFE">
    <w:name w:val="5657DE93B88C44228B1A067094D98EFE"/>
  </w:style>
  <w:style w:type="paragraph" w:customStyle="1" w:styleId="D24BE2EFC97C464BA8B18670CD8842A1">
    <w:name w:val="D24BE2EFC97C464BA8B18670CD8842A1"/>
  </w:style>
  <w:style w:type="paragraph" w:customStyle="1" w:styleId="69972361D7CB4839AA02A77DBCC0C7B8">
    <w:name w:val="69972361D7CB4839AA02A77DBCC0C7B8"/>
  </w:style>
  <w:style w:type="paragraph" w:customStyle="1" w:styleId="F2FC64710684461E933CD7B5AAB91EC4">
    <w:name w:val="F2FC64710684461E933CD7B5AAB91EC4"/>
  </w:style>
  <w:style w:type="paragraph" w:customStyle="1" w:styleId="3DAA92E0D3FC4450BAAEFCD7B9012859">
    <w:name w:val="3DAA92E0D3FC4450BAAEFCD7B9012859"/>
  </w:style>
  <w:style w:type="paragraph" w:customStyle="1" w:styleId="CAE2C14642174E8A85A2CC1F18E34B81">
    <w:name w:val="CAE2C14642174E8A85A2CC1F18E34B81"/>
  </w:style>
  <w:style w:type="paragraph" w:customStyle="1" w:styleId="274E1DC9E3D4461199AAF48E440E173B">
    <w:name w:val="274E1DC9E3D4461199AAF48E440E173B"/>
  </w:style>
  <w:style w:type="paragraph" w:customStyle="1" w:styleId="2F542B6DFE6E4C24B778C6F2579F44D5">
    <w:name w:val="2F542B6DFE6E4C24B778C6F2579F44D5"/>
  </w:style>
  <w:style w:type="paragraph" w:customStyle="1" w:styleId="0F51570BDD3B4F8AA9DC5C06B9831A5D">
    <w:name w:val="0F51570BDD3B4F8AA9DC5C06B9831A5D"/>
  </w:style>
  <w:style w:type="paragraph" w:customStyle="1" w:styleId="7651F743E1C64AA4BF143DFD4B549057">
    <w:name w:val="7651F743E1C64AA4BF143DFD4B549057"/>
  </w:style>
  <w:style w:type="paragraph" w:customStyle="1" w:styleId="13AAFC8C68344F4F848C95851A51E2C3">
    <w:name w:val="13AAFC8C68344F4F848C95851A51E2C3"/>
  </w:style>
  <w:style w:type="paragraph" w:customStyle="1" w:styleId="22FCA0344EE54BF4BAE407CC6B6CBCA2">
    <w:name w:val="22FCA0344EE54BF4BAE407CC6B6CBCA2"/>
  </w:style>
  <w:style w:type="paragraph" w:customStyle="1" w:styleId="D6668FB507CD47CFAA3D7E98625D4B4C">
    <w:name w:val="D6668FB507CD47CFAA3D7E98625D4B4C"/>
  </w:style>
  <w:style w:type="paragraph" w:customStyle="1" w:styleId="5BD74759123D41F1B7B0912F786C7211">
    <w:name w:val="5BD74759123D41F1B7B0912F786C7211"/>
    <w:rsid w:val="00AE74ED"/>
  </w:style>
  <w:style w:type="paragraph" w:customStyle="1" w:styleId="0AFF73976B8F4EF8A45007C3E1BDC720">
    <w:name w:val="0AFF73976B8F4EF8A45007C3E1BDC720"/>
    <w:rsid w:val="00AE74ED"/>
  </w:style>
  <w:style w:type="paragraph" w:customStyle="1" w:styleId="190ADD4650C44C05A377E8C69A725EB2">
    <w:name w:val="190ADD4650C44C05A377E8C69A725EB2"/>
    <w:rsid w:val="00AE74ED"/>
  </w:style>
  <w:style w:type="paragraph" w:customStyle="1" w:styleId="217ED19B16DF4CC39EEB96BE46AEBB13">
    <w:name w:val="217ED19B16DF4CC39EEB96BE46AEBB13"/>
    <w:rsid w:val="00AE74ED"/>
  </w:style>
  <w:style w:type="paragraph" w:customStyle="1" w:styleId="2C317526A2FE46FD82680F9843BD00A2">
    <w:name w:val="2C317526A2FE46FD82680F9843BD00A2"/>
    <w:rsid w:val="00AE74ED"/>
  </w:style>
  <w:style w:type="paragraph" w:customStyle="1" w:styleId="D8AC016A32D0485CBFB9354F12740140">
    <w:name w:val="D8AC016A32D0485CBFB9354F12740140"/>
    <w:rsid w:val="00AE74ED"/>
  </w:style>
  <w:style w:type="paragraph" w:customStyle="1" w:styleId="1F81FD632DA349A59B3DACF9CCF2F153">
    <w:name w:val="1F81FD632DA349A59B3DACF9CCF2F153"/>
    <w:rsid w:val="00AE74ED"/>
  </w:style>
  <w:style w:type="paragraph" w:customStyle="1" w:styleId="FA9F483521EE4D2A879E13E1F0607AB2">
    <w:name w:val="FA9F483521EE4D2A879E13E1F0607AB2"/>
    <w:rsid w:val="00AE74ED"/>
  </w:style>
  <w:style w:type="paragraph" w:customStyle="1" w:styleId="572F7401135541EABCCAD1E340EF7CBC">
    <w:name w:val="572F7401135541EABCCAD1E340EF7CBC"/>
    <w:rsid w:val="00AE74ED"/>
  </w:style>
  <w:style w:type="paragraph" w:customStyle="1" w:styleId="5E76CFE9354942828741750E4AEFB52A">
    <w:name w:val="5E76CFE9354942828741750E4AEFB52A"/>
    <w:rsid w:val="00AE74ED"/>
  </w:style>
  <w:style w:type="paragraph" w:customStyle="1" w:styleId="848446FCB2804EF18E2A0CAF423FCDF2">
    <w:name w:val="848446FCB2804EF18E2A0CAF423FCDF2"/>
    <w:rsid w:val="00AE74ED"/>
  </w:style>
  <w:style w:type="paragraph" w:customStyle="1" w:styleId="4937A1A8084F47E7A26705F87A2A7B83">
    <w:name w:val="4937A1A8084F47E7A26705F87A2A7B83"/>
    <w:rsid w:val="00AE74ED"/>
  </w:style>
  <w:style w:type="paragraph" w:customStyle="1" w:styleId="7CF9115E86EF4AFABBFAD759BE6E28A1">
    <w:name w:val="7CF9115E86EF4AFABBFAD759BE6E28A1"/>
    <w:rsid w:val="00AE74ED"/>
  </w:style>
  <w:style w:type="paragraph" w:customStyle="1" w:styleId="ACA3ED40754245919F1378489E2FE1BD">
    <w:name w:val="ACA3ED40754245919F1378489E2FE1BD"/>
    <w:rsid w:val="00AE74ED"/>
  </w:style>
  <w:style w:type="paragraph" w:customStyle="1" w:styleId="5550EEF9E1374A88B220D365462B2ED3">
    <w:name w:val="5550EEF9E1374A88B220D365462B2ED3"/>
    <w:rsid w:val="00AE74ED"/>
  </w:style>
  <w:style w:type="paragraph" w:customStyle="1" w:styleId="302FFB52719143D9BD4F7A006251E4D4">
    <w:name w:val="302FFB52719143D9BD4F7A006251E4D4"/>
    <w:rsid w:val="00AE74ED"/>
  </w:style>
  <w:style w:type="paragraph" w:customStyle="1" w:styleId="8BF7B475351242C7B87DBD5A385BB402">
    <w:name w:val="8BF7B475351242C7B87DBD5A385BB402"/>
    <w:rsid w:val="00AE74ED"/>
  </w:style>
  <w:style w:type="paragraph" w:customStyle="1" w:styleId="4722D4E450C14F888F2763F1FCD31A00">
    <w:name w:val="4722D4E450C14F888F2763F1FCD31A00"/>
    <w:rsid w:val="00AE74ED"/>
  </w:style>
  <w:style w:type="paragraph" w:customStyle="1" w:styleId="7CF2B7B2576A413AA2800113C3AED506">
    <w:name w:val="7CF2B7B2576A413AA2800113C3AED506"/>
    <w:rsid w:val="00AE74ED"/>
  </w:style>
  <w:style w:type="paragraph" w:customStyle="1" w:styleId="BB812769F0C44AAD88416480A5F3539C">
    <w:name w:val="BB812769F0C44AAD88416480A5F3539C"/>
    <w:rsid w:val="00AE74ED"/>
  </w:style>
  <w:style w:type="paragraph" w:customStyle="1" w:styleId="0AA591D4B19846C688E13E0A588ACF0A">
    <w:name w:val="0AA591D4B19846C688E13E0A588ACF0A"/>
    <w:rsid w:val="00AE74ED"/>
  </w:style>
  <w:style w:type="paragraph" w:customStyle="1" w:styleId="A13D1DF1B4E74A7D89E244995FE37524">
    <w:name w:val="A13D1DF1B4E74A7D89E244995FE37524"/>
    <w:rsid w:val="00AE74ED"/>
  </w:style>
  <w:style w:type="paragraph" w:customStyle="1" w:styleId="D52596D8A8ED4E6491B35351919376CD">
    <w:name w:val="D52596D8A8ED4E6491B35351919376CD"/>
    <w:rsid w:val="00AE74ED"/>
  </w:style>
  <w:style w:type="paragraph" w:customStyle="1" w:styleId="4320CCE68E5544CE9CC71DD8A0A1AFDF">
    <w:name w:val="4320CCE68E5544CE9CC71DD8A0A1AFDF"/>
    <w:rsid w:val="00AE74ED"/>
  </w:style>
  <w:style w:type="paragraph" w:customStyle="1" w:styleId="D2646B3FD9FE4F4E816DED32873A86E1">
    <w:name w:val="D2646B3FD9FE4F4E816DED32873A86E1"/>
    <w:rsid w:val="00AE74ED"/>
  </w:style>
  <w:style w:type="paragraph" w:customStyle="1" w:styleId="D43D7A7AE29742A7A573D5915902AC44">
    <w:name w:val="D43D7A7AE29742A7A573D5915902AC44"/>
    <w:rsid w:val="00AE74ED"/>
  </w:style>
  <w:style w:type="paragraph" w:customStyle="1" w:styleId="92B185142AA44EC4883D48CB78AFF690">
    <w:name w:val="92B185142AA44EC4883D48CB78AFF690"/>
    <w:rsid w:val="00AE74ED"/>
  </w:style>
  <w:style w:type="paragraph" w:customStyle="1" w:styleId="8FFA0C7AA0AB48728782CB40029C9274">
    <w:name w:val="8FFA0C7AA0AB48728782CB40029C9274"/>
    <w:rsid w:val="00AE74ED"/>
  </w:style>
  <w:style w:type="paragraph" w:customStyle="1" w:styleId="2A4D3CA3EAB9464081FBCC799C55DD2D">
    <w:name w:val="2A4D3CA3EAB9464081FBCC799C55DD2D"/>
    <w:rsid w:val="00AE74ED"/>
  </w:style>
  <w:style w:type="paragraph" w:customStyle="1" w:styleId="27CC4051170E47A581017BDB4A1AE72A">
    <w:name w:val="27CC4051170E47A581017BDB4A1AE72A"/>
    <w:rsid w:val="00AE74ED"/>
  </w:style>
  <w:style w:type="character" w:styleId="PlaceholderText">
    <w:name w:val="Placeholder Text"/>
    <w:basedOn w:val="DefaultParagraphFont"/>
    <w:uiPriority w:val="99"/>
    <w:semiHidden/>
    <w:rsid w:val="00AE74ED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2963F5A-FEF0-47F3-B2C8-C64B528A80E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C2FF251-79A0-420F-854F-45861F7BF7D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6D77387-5629-4C94-ADFE-7FDDA746E9BF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4.xml><?xml version="1.0" encoding="utf-8"?>
<ds:datastoreItem xmlns:ds="http://schemas.openxmlformats.org/officeDocument/2006/customXml" ds:itemID="{FD291B21-E690-4457-9501-32C7389517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Volunteer form</Template>
  <TotalTime>0</TotalTime>
  <Pages>1</Pages>
  <Words>77</Words>
  <Characters>414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2021-10-27T13:24:00Z</dcterms:created>
  <dcterms:modified xsi:type="dcterms:W3CDTF">2021-10-27T14:12:00Z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